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AE33B" w14:textId="77777777" w:rsidR="00814497" w:rsidRPr="00814497" w:rsidRDefault="00814497" w:rsidP="0081449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b/>
          <w:bCs/>
          <w:lang w:eastAsia="en-GB"/>
        </w:rPr>
        <w:t>Pharmacy Bank Holiday Arrangements</w:t>
      </w:r>
      <w:r w:rsidRPr="00814497">
        <w:rPr>
          <w:rFonts w:ascii="Arial" w:eastAsia="Times New Roman" w:hAnsi="Arial" w:cs="Arial"/>
          <w:lang w:eastAsia="en-GB"/>
        </w:rPr>
        <w:t> </w:t>
      </w:r>
    </w:p>
    <w:p w14:paraId="0F4C33BD" w14:textId="43EA556D" w:rsidR="00814497" w:rsidRPr="00814497" w:rsidRDefault="003756C2" w:rsidP="0081449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t>May</w:t>
      </w:r>
      <w:r w:rsidR="00C2696D">
        <w:rPr>
          <w:rFonts w:ascii="Arial" w:eastAsia="Times New Roman" w:hAnsi="Arial" w:cs="Arial"/>
          <w:b/>
          <w:bCs/>
          <w:lang w:eastAsia="en-GB"/>
        </w:rPr>
        <w:t xml:space="preserve"> 2026 </w:t>
      </w:r>
      <w:r>
        <w:rPr>
          <w:rFonts w:ascii="Arial" w:eastAsia="Times New Roman" w:hAnsi="Arial" w:cs="Arial"/>
          <w:b/>
          <w:bCs/>
          <w:lang w:eastAsia="en-GB"/>
        </w:rPr>
        <w:t xml:space="preserve">– April </w:t>
      </w:r>
      <w:proofErr w:type="gramStart"/>
      <w:r>
        <w:rPr>
          <w:rFonts w:ascii="Arial" w:eastAsia="Times New Roman" w:hAnsi="Arial" w:cs="Arial"/>
          <w:b/>
          <w:bCs/>
          <w:lang w:eastAsia="en-GB"/>
        </w:rPr>
        <w:t>2029</w:t>
      </w:r>
      <w:r w:rsidR="00C2696D">
        <w:rPr>
          <w:rFonts w:ascii="Arial" w:eastAsia="Times New Roman" w:hAnsi="Arial" w:cs="Arial"/>
          <w:b/>
          <w:bCs/>
          <w:lang w:eastAsia="en-GB"/>
        </w:rPr>
        <w:t xml:space="preserve"> </w:t>
      </w:r>
      <w:r w:rsidR="00814497" w:rsidRPr="00814497">
        <w:rPr>
          <w:rFonts w:ascii="Arial" w:eastAsia="Times New Roman" w:hAnsi="Arial" w:cs="Arial"/>
          <w:b/>
          <w:bCs/>
          <w:lang w:eastAsia="en-GB"/>
        </w:rPr>
        <w:t xml:space="preserve"> –</w:t>
      </w:r>
      <w:proofErr w:type="gramEnd"/>
      <w:r w:rsidR="00814497" w:rsidRPr="00814497">
        <w:rPr>
          <w:rFonts w:ascii="Arial" w:eastAsia="Times New Roman" w:hAnsi="Arial" w:cs="Arial"/>
          <w:b/>
          <w:bCs/>
          <w:lang w:eastAsia="en-GB"/>
        </w:rPr>
        <w:t xml:space="preserve"> Expressions of Interest in providing pharmaceutical services</w:t>
      </w:r>
      <w:r w:rsidR="00814497" w:rsidRPr="00814497">
        <w:rPr>
          <w:rFonts w:ascii="Arial" w:eastAsia="Times New Roman" w:hAnsi="Arial" w:cs="Arial"/>
          <w:lang w:eastAsia="en-GB"/>
        </w:rPr>
        <w:t> </w:t>
      </w:r>
    </w:p>
    <w:p w14:paraId="7969A350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lang w:eastAsia="en-GB"/>
        </w:rPr>
        <w:t> </w:t>
      </w:r>
    </w:p>
    <w:p w14:paraId="64AB231B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Please complete:</w:t>
      </w: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2"/>
        <w:gridCol w:w="4488"/>
      </w:tblGrid>
      <w:tr w:rsidR="00814497" w:rsidRPr="00814497" w14:paraId="5E3FFCFD" w14:textId="77777777" w:rsidTr="00814497">
        <w:trPr>
          <w:trHeight w:val="300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146EA42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ODS Code:</w:t>
            </w: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9BD10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BAF7647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55594F3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7FB6016C" w14:textId="77777777" w:rsidTr="00814497">
        <w:trPr>
          <w:trHeight w:val="300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57D96F3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CCG Area:</w:t>
            </w: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  <w:p w14:paraId="4B8C941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  <w:p w14:paraId="6B1AA4B3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2D5F82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64BD6171" w14:textId="77777777" w:rsidTr="00814497">
        <w:trPr>
          <w:trHeight w:val="300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04618E8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Pharmacy Name:</w:t>
            </w: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  <w:p w14:paraId="2DA5F2D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  <w:p w14:paraId="5260F59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BBA95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65CE4A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2086DCC0" w14:textId="77777777" w:rsidTr="00814497">
        <w:trPr>
          <w:trHeight w:val="300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5050067D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Pharmacy Address:</w:t>
            </w: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15CC7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4451D00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1A5FAA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278E94C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23EEF05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50D84DE2" w14:textId="77777777" w:rsidTr="00814497">
        <w:trPr>
          <w:trHeight w:val="300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70CF6C7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Postcode:</w:t>
            </w: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820732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75AF8E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80AC94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0F40B638" w14:textId="77777777" w:rsidTr="00814497">
        <w:trPr>
          <w:trHeight w:val="300"/>
        </w:trPr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1530ADA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Email address:</w:t>
            </w:r>
            <w:r w:rsidRPr="00814497">
              <w:rPr>
                <w:rFonts w:ascii="Arial" w:eastAsia="Times New Roman" w:hAnsi="Arial" w:cs="Arial"/>
                <w:color w:val="FFFFFF"/>
                <w:lang w:eastAsia="en-GB"/>
              </w:rPr>
              <w:t> </w:t>
            </w:r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8264E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06633E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5BE22F62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</w:tbl>
    <w:p w14:paraId="409B403C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1EFC18FD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4857578F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 xml:space="preserve">Completed By (PRINT </w:t>
      </w:r>
      <w:proofErr w:type="gramStart"/>
      <w:r w:rsidRPr="00814497">
        <w:rPr>
          <w:rFonts w:ascii="Arial" w:eastAsia="Times New Roman" w:hAnsi="Arial" w:cs="Arial"/>
          <w:sz w:val="22"/>
          <w:szCs w:val="22"/>
          <w:lang w:eastAsia="en-GB"/>
        </w:rPr>
        <w:t>NAME)…</w:t>
      </w:r>
      <w:proofErr w:type="gramEnd"/>
      <w:r w:rsidRPr="00814497">
        <w:rPr>
          <w:rFonts w:ascii="Arial" w:eastAsia="Times New Roman" w:hAnsi="Arial" w:cs="Arial"/>
          <w:sz w:val="22"/>
          <w:szCs w:val="22"/>
          <w:lang w:eastAsia="en-GB"/>
        </w:rPr>
        <w:t>…………………………………………………………………… </w:t>
      </w:r>
    </w:p>
    <w:p w14:paraId="59C6E4E3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3E47AD6F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Position ………………………………………………………………………………………………. </w:t>
      </w:r>
    </w:p>
    <w:p w14:paraId="5ED5546A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39143F39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Date ………………………………........................................................................................... </w:t>
      </w:r>
    </w:p>
    <w:p w14:paraId="58CA49F1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63839364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Signature …………………………………………………………………………………………</w:t>
      </w:r>
      <w:proofErr w:type="gramStart"/>
      <w:r w:rsidRPr="00814497">
        <w:rPr>
          <w:rFonts w:ascii="Arial" w:eastAsia="Times New Roman" w:hAnsi="Arial" w:cs="Arial"/>
          <w:sz w:val="22"/>
          <w:szCs w:val="22"/>
          <w:lang w:eastAsia="en-GB"/>
        </w:rPr>
        <w:t>…..</w:t>
      </w:r>
      <w:proofErr w:type="gramEnd"/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49BA524C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0BF407D4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2BDCF7CE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571B5E9E" w14:textId="23B4B207" w:rsidR="00814497" w:rsidRPr="00814497" w:rsidRDefault="00814497" w:rsidP="4CBD4568">
      <w:pPr>
        <w:jc w:val="center"/>
        <w:textAlignment w:val="baseline"/>
        <w:rPr>
          <w:rFonts w:ascii="Arial" w:eastAsia="Arial" w:hAnsi="Arial" w:cs="Arial"/>
          <w:b/>
          <w:bCs/>
          <w:lang w:eastAsia="en-GB"/>
        </w:rPr>
      </w:pPr>
      <w:r w:rsidRPr="4CBD4568">
        <w:rPr>
          <w:rFonts w:ascii="Arial" w:eastAsia="Arial" w:hAnsi="Arial" w:cs="Arial"/>
          <w:b/>
          <w:bCs/>
          <w:lang w:eastAsia="en-GB"/>
        </w:rPr>
        <w:t xml:space="preserve">Please return to </w:t>
      </w:r>
      <w:hyperlink r:id="rId11">
        <w:r w:rsidR="4619F073" w:rsidRPr="4CBD4568">
          <w:rPr>
            <w:rStyle w:val="Hyperlink"/>
            <w:rFonts w:ascii="Arial" w:eastAsia="Arial" w:hAnsi="Arial" w:cs="Arial"/>
            <w:b/>
            <w:bCs/>
            <w:lang w:eastAsia="en-GB"/>
          </w:rPr>
          <w:t>hnyicb-ny.pharmacycontracts@nhs.net</w:t>
        </w:r>
      </w:hyperlink>
      <w:r w:rsidR="4619F073" w:rsidRPr="4CBD4568">
        <w:rPr>
          <w:rFonts w:ascii="Arial" w:eastAsia="Arial" w:hAnsi="Arial" w:cs="Arial"/>
          <w:b/>
          <w:bCs/>
          <w:lang w:eastAsia="en-GB"/>
        </w:rPr>
        <w:t xml:space="preserve"> </w:t>
      </w:r>
      <w:r w:rsidRPr="4CBD4568">
        <w:rPr>
          <w:rFonts w:ascii="Arial" w:eastAsia="Arial" w:hAnsi="Arial" w:cs="Arial"/>
          <w:b/>
          <w:bCs/>
          <w:lang w:eastAsia="en-GB"/>
        </w:rPr>
        <w:t xml:space="preserve">by </w:t>
      </w:r>
      <w:r w:rsidR="00850288" w:rsidRPr="00352AFB">
        <w:rPr>
          <w:rFonts w:ascii="Arial" w:eastAsia="Arial" w:hAnsi="Arial" w:cs="Arial"/>
          <w:b/>
          <w:bCs/>
          <w:lang w:eastAsia="en-GB"/>
        </w:rPr>
        <w:t>Frid</w:t>
      </w:r>
      <w:r w:rsidR="00352AFB" w:rsidRPr="00352AFB">
        <w:rPr>
          <w:rFonts w:ascii="Arial" w:eastAsia="Arial" w:hAnsi="Arial" w:cs="Arial"/>
          <w:b/>
          <w:bCs/>
          <w:lang w:eastAsia="en-GB"/>
        </w:rPr>
        <w:t>ay 19</w:t>
      </w:r>
      <w:r w:rsidR="00352AFB" w:rsidRPr="00352AFB">
        <w:rPr>
          <w:rFonts w:ascii="Arial" w:eastAsia="Arial" w:hAnsi="Arial" w:cs="Arial"/>
          <w:b/>
          <w:bCs/>
          <w:vertAlign w:val="superscript"/>
          <w:lang w:eastAsia="en-GB"/>
        </w:rPr>
        <w:t>th</w:t>
      </w:r>
      <w:r w:rsidR="00352AFB" w:rsidRPr="00352AFB">
        <w:rPr>
          <w:rFonts w:ascii="Arial" w:eastAsia="Arial" w:hAnsi="Arial" w:cs="Arial"/>
          <w:b/>
          <w:bCs/>
          <w:lang w:eastAsia="en-GB"/>
        </w:rPr>
        <w:t xml:space="preserve"> September 2025</w:t>
      </w:r>
      <w:r w:rsidRPr="4CBD4568">
        <w:rPr>
          <w:rFonts w:ascii="Arial" w:eastAsia="Arial" w:hAnsi="Arial" w:cs="Arial"/>
          <w:b/>
          <w:bCs/>
          <w:lang w:eastAsia="en-GB"/>
        </w:rPr>
        <w:t> </w:t>
      </w:r>
    </w:p>
    <w:p w14:paraId="5009C9DC" w14:textId="77777777" w:rsidR="00814497" w:rsidRDefault="00814497" w:rsidP="4CBD4568">
      <w:pPr>
        <w:jc w:val="center"/>
        <w:textAlignment w:val="baseline"/>
        <w:rPr>
          <w:rFonts w:ascii="Arial" w:eastAsia="Arial" w:hAnsi="Arial" w:cs="Arial"/>
          <w:b/>
          <w:bCs/>
          <w:color w:val="FF0000"/>
          <w:lang w:eastAsia="en-GB"/>
        </w:rPr>
      </w:pPr>
      <w:r w:rsidRPr="4CBD4568">
        <w:rPr>
          <w:rFonts w:ascii="Arial" w:eastAsia="Arial" w:hAnsi="Arial" w:cs="Arial"/>
          <w:b/>
          <w:bCs/>
          <w:color w:val="FF0000"/>
          <w:u w:val="single"/>
          <w:lang w:eastAsia="en-GB"/>
        </w:rPr>
        <w:t>Please include your Contractor (ODS) Code within the subject of the email</w:t>
      </w:r>
      <w:r w:rsidRPr="4CBD4568">
        <w:rPr>
          <w:rFonts w:ascii="Arial" w:eastAsia="Arial" w:hAnsi="Arial" w:cs="Arial"/>
          <w:b/>
          <w:bCs/>
          <w:color w:val="FF0000"/>
          <w:lang w:eastAsia="en-GB"/>
        </w:rPr>
        <w:t> </w:t>
      </w:r>
    </w:p>
    <w:p w14:paraId="5B1BCD72" w14:textId="77777777" w:rsidR="00814497" w:rsidRDefault="00814497" w:rsidP="00814497">
      <w:pPr>
        <w:jc w:val="center"/>
        <w:textAlignment w:val="baseline"/>
        <w:rPr>
          <w:rFonts w:ascii="Arial" w:eastAsia="Times New Roman" w:hAnsi="Arial" w:cs="Arial"/>
          <w:color w:val="FF0000"/>
          <w:sz w:val="22"/>
          <w:szCs w:val="22"/>
          <w:lang w:eastAsia="en-GB"/>
        </w:rPr>
      </w:pPr>
    </w:p>
    <w:p w14:paraId="6A04A71E" w14:textId="77777777" w:rsidR="00814497" w:rsidRDefault="00814497" w:rsidP="00814497">
      <w:pPr>
        <w:jc w:val="center"/>
        <w:textAlignment w:val="baseline"/>
        <w:rPr>
          <w:rFonts w:ascii="Arial" w:eastAsia="Times New Roman" w:hAnsi="Arial" w:cs="Arial"/>
          <w:color w:val="FF0000"/>
          <w:sz w:val="22"/>
          <w:szCs w:val="22"/>
          <w:lang w:eastAsia="en-GB"/>
        </w:rPr>
      </w:pPr>
    </w:p>
    <w:p w14:paraId="4CB13637" w14:textId="77777777" w:rsidR="00814497" w:rsidRDefault="00814497" w:rsidP="00814497">
      <w:pPr>
        <w:jc w:val="center"/>
        <w:textAlignment w:val="baseline"/>
        <w:rPr>
          <w:rFonts w:ascii="Arial" w:eastAsia="Times New Roman" w:hAnsi="Arial" w:cs="Arial"/>
          <w:color w:val="FF0000"/>
          <w:sz w:val="22"/>
          <w:szCs w:val="22"/>
          <w:lang w:eastAsia="en-GB"/>
        </w:rPr>
      </w:pPr>
    </w:p>
    <w:p w14:paraId="6A29E07C" w14:textId="77777777" w:rsidR="00814497" w:rsidRDefault="00814497" w:rsidP="00814497">
      <w:pPr>
        <w:jc w:val="center"/>
        <w:textAlignment w:val="baseline"/>
        <w:rPr>
          <w:rFonts w:ascii="Arial" w:eastAsia="Times New Roman" w:hAnsi="Arial" w:cs="Arial"/>
          <w:color w:val="FF0000"/>
          <w:sz w:val="22"/>
          <w:szCs w:val="22"/>
          <w:lang w:eastAsia="en-GB"/>
        </w:rPr>
      </w:pPr>
    </w:p>
    <w:p w14:paraId="06D53921" w14:textId="77777777" w:rsidR="00814497" w:rsidRDefault="00814497" w:rsidP="00814497">
      <w:pPr>
        <w:jc w:val="center"/>
        <w:textAlignment w:val="baseline"/>
        <w:rPr>
          <w:rFonts w:ascii="Arial" w:eastAsia="Times New Roman" w:hAnsi="Arial" w:cs="Arial"/>
          <w:color w:val="FF0000"/>
          <w:sz w:val="22"/>
          <w:szCs w:val="22"/>
          <w:lang w:eastAsia="en-GB"/>
        </w:rPr>
      </w:pPr>
    </w:p>
    <w:p w14:paraId="5FA6ABD7" w14:textId="77777777" w:rsidR="00814497" w:rsidRDefault="00814497" w:rsidP="00814497">
      <w:pPr>
        <w:jc w:val="center"/>
        <w:textAlignment w:val="baseline"/>
        <w:rPr>
          <w:rFonts w:ascii="Arial" w:eastAsia="Times New Roman" w:hAnsi="Arial" w:cs="Arial"/>
          <w:color w:val="FF0000"/>
          <w:sz w:val="22"/>
          <w:szCs w:val="22"/>
          <w:lang w:eastAsia="en-GB"/>
        </w:rPr>
      </w:pPr>
    </w:p>
    <w:p w14:paraId="66FD9C67" w14:textId="77777777" w:rsidR="00814497" w:rsidRDefault="00814497" w:rsidP="00814497">
      <w:pPr>
        <w:jc w:val="center"/>
        <w:textAlignment w:val="baseline"/>
        <w:rPr>
          <w:rFonts w:ascii="Arial" w:eastAsia="Times New Roman" w:hAnsi="Arial" w:cs="Arial"/>
          <w:color w:val="FF0000"/>
          <w:sz w:val="22"/>
          <w:szCs w:val="22"/>
          <w:lang w:eastAsia="en-GB"/>
        </w:rPr>
      </w:pPr>
    </w:p>
    <w:p w14:paraId="26927EBA" w14:textId="77777777" w:rsidR="00814497" w:rsidRDefault="00814497" w:rsidP="00814497">
      <w:pPr>
        <w:jc w:val="center"/>
        <w:textAlignment w:val="baseline"/>
        <w:rPr>
          <w:rFonts w:ascii="Arial" w:eastAsia="Times New Roman" w:hAnsi="Arial" w:cs="Arial"/>
          <w:color w:val="FF0000"/>
          <w:sz w:val="22"/>
          <w:szCs w:val="22"/>
          <w:lang w:eastAsia="en-GB"/>
        </w:rPr>
      </w:pPr>
    </w:p>
    <w:p w14:paraId="2291DD6E" w14:textId="5B04DCB6" w:rsidR="00814497" w:rsidRPr="00352AFB" w:rsidRDefault="000E4F5D" w:rsidP="00814497">
      <w:pPr>
        <w:textAlignment w:val="baseline"/>
        <w:rPr>
          <w:rFonts w:ascii="Arial" w:hAnsi="Arial" w:cs="Arial"/>
          <w:b/>
          <w:bCs/>
        </w:rPr>
      </w:pPr>
      <w:r w:rsidRPr="00352AFB">
        <w:rPr>
          <w:rFonts w:ascii="Arial" w:hAnsi="Arial" w:cs="Arial"/>
          <w:b/>
          <w:bCs/>
        </w:rPr>
        <w:t>May 2026</w:t>
      </w:r>
      <w:r w:rsidR="00814497" w:rsidRPr="00352AFB">
        <w:rPr>
          <w:rFonts w:ascii="Arial" w:hAnsi="Arial" w:cs="Arial"/>
          <w:b/>
          <w:bCs/>
        </w:rPr>
        <w:t xml:space="preserve"> – </w:t>
      </w:r>
      <w:r w:rsidR="4471723A" w:rsidRPr="00352AFB">
        <w:rPr>
          <w:rFonts w:ascii="Arial" w:hAnsi="Arial" w:cs="Arial"/>
          <w:b/>
          <w:bCs/>
        </w:rPr>
        <w:t>December</w:t>
      </w:r>
      <w:r w:rsidR="00814497" w:rsidRPr="00352AFB">
        <w:rPr>
          <w:rFonts w:ascii="Arial" w:hAnsi="Arial" w:cs="Arial"/>
          <w:b/>
          <w:bCs/>
        </w:rPr>
        <w:t xml:space="preserve"> </w:t>
      </w:r>
      <w:r w:rsidR="4DD1CEAC" w:rsidRPr="00352AFB">
        <w:rPr>
          <w:rFonts w:ascii="Arial" w:hAnsi="Arial" w:cs="Arial"/>
          <w:b/>
          <w:bCs/>
        </w:rPr>
        <w:t>2026</w:t>
      </w:r>
      <w:r w:rsidR="00814497" w:rsidRPr="00352AFB">
        <w:rPr>
          <w:rFonts w:ascii="Arial" w:hAnsi="Arial" w:cs="Arial"/>
          <w:b/>
          <w:bCs/>
        </w:rPr>
        <w:t> </w:t>
      </w:r>
    </w:p>
    <w:p w14:paraId="50E89D00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3"/>
        <w:gridCol w:w="2964"/>
        <w:gridCol w:w="2983"/>
      </w:tblGrid>
      <w:tr w:rsidR="00814497" w:rsidRPr="00814497" w14:paraId="02F16B71" w14:textId="77777777" w:rsidTr="00EF4022">
        <w:trPr>
          <w:trHeight w:val="300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06DBF34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3F0FA77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Bank Holiday / Date 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5697F8BD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1F2E3E3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4C153F0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2 Hour provision between 11 am – 2 pm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6620168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780E411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proofErr w:type="gramStart"/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2 hour</w:t>
            </w:r>
            <w:proofErr w:type="gramEnd"/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 xml:space="preserve"> provision 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55E3103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3 pm – 6 pm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08C65886" w14:textId="77777777" w:rsidTr="00EF4022">
        <w:trPr>
          <w:trHeight w:val="300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2CAB6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66A9D82A" w14:textId="09550A53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Early May Monday 4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May 202</w:t>
            </w:r>
            <w:r w:rsidR="57017FA8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6</w:t>
            </w:r>
          </w:p>
          <w:p w14:paraId="1CD6C1D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D61A62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F08E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4F3EE8EA" w14:textId="77777777" w:rsidTr="00EF4022">
        <w:trPr>
          <w:trHeight w:val="300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3EB9C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F6DCB92" w14:textId="6FAE96B6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Spring </w:t>
            </w:r>
            <w:proofErr w:type="gramStart"/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Bank  Monday</w:t>
            </w:r>
            <w:proofErr w:type="gramEnd"/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25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May 202</w:t>
            </w:r>
            <w:r w:rsidR="3CAE0900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6</w:t>
            </w:r>
          </w:p>
          <w:p w14:paraId="32279B2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77C51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CFE2D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14A89A6A" w14:textId="77777777" w:rsidTr="00EF4022">
        <w:trPr>
          <w:trHeight w:val="300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A2E8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143B097" w14:textId="63386EEB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Summer Monday 31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st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August 202</w:t>
            </w:r>
            <w:r w:rsidR="551320A4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6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4CDA961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BC559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FB1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75D0B36F" w14:textId="77777777" w:rsidTr="00EF4022">
        <w:trPr>
          <w:trHeight w:val="300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3882E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4A022903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Christmas Eve </w:t>
            </w:r>
          </w:p>
          <w:p w14:paraId="4FEC3D2B" w14:textId="66CC17AB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Thursday 24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2D63FA6E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6</w:t>
            </w:r>
          </w:p>
          <w:p w14:paraId="34F375B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AAD23AA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965EA0D" w14:textId="524F8BF7" w:rsidR="00814497" w:rsidRPr="00814497" w:rsidRDefault="00814497" w:rsidP="00BB2BCF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Normal working day arrangements </w:t>
            </w:r>
          </w:p>
        </w:tc>
      </w:tr>
      <w:tr w:rsidR="00814497" w:rsidRPr="00814497" w14:paraId="2E3DA976" w14:textId="77777777" w:rsidTr="00EF4022">
        <w:trPr>
          <w:trHeight w:val="300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80AAC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D254F83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Christmas Day </w:t>
            </w:r>
          </w:p>
          <w:p w14:paraId="1B685B04" w14:textId="20A5D2F5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Friday 25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7E87A98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6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0D7856D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A813ED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11502D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72182C34" w14:textId="77777777" w:rsidTr="00EF4022">
        <w:trPr>
          <w:trHeight w:val="300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9AE8E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67E612B3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Boxing Day </w:t>
            </w:r>
          </w:p>
          <w:p w14:paraId="006857FD" w14:textId="3D2816B2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Saturday 26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01F39124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6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E043B2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5E5AD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D045F3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3067A5C7" w14:textId="77777777" w:rsidTr="00EF4022">
        <w:trPr>
          <w:trHeight w:val="300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C49AD9" w14:textId="6B3001A1" w:rsidR="00814497" w:rsidRPr="00327448" w:rsidRDefault="00327448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32744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Boxing Day (Substitute Day)</w:t>
            </w:r>
          </w:p>
          <w:p w14:paraId="7A757EAC" w14:textId="50BE3E93" w:rsidR="00814497" w:rsidRPr="00327448" w:rsidRDefault="00814497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32744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Monday 28</w:t>
            </w:r>
            <w:r w:rsidRPr="00327448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th</w:t>
            </w:r>
            <w:r w:rsidRPr="0032744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142A204B" w:rsidRPr="0032744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6</w:t>
            </w:r>
            <w:r w:rsidRPr="0032744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088998D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B8B8B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93D53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</w:tbl>
    <w:p w14:paraId="134F945E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eastAsia="Times New Roman" w:cs="Calibri"/>
          <w:sz w:val="22"/>
          <w:szCs w:val="22"/>
          <w:lang w:eastAsia="en-GB"/>
        </w:rPr>
        <w:t> </w:t>
      </w:r>
    </w:p>
    <w:p w14:paraId="6EFBA227" w14:textId="0CC2C74B" w:rsidR="00814497" w:rsidRPr="00352AFB" w:rsidRDefault="40D7DD93" w:rsidP="00814497">
      <w:pPr>
        <w:textAlignment w:val="baseline"/>
        <w:rPr>
          <w:rFonts w:ascii="Arial" w:hAnsi="Arial" w:cs="Arial"/>
          <w:b/>
          <w:bCs/>
        </w:rPr>
      </w:pPr>
      <w:r w:rsidRPr="00352AFB">
        <w:rPr>
          <w:rFonts w:ascii="Arial" w:hAnsi="Arial" w:cs="Arial"/>
          <w:b/>
          <w:bCs/>
        </w:rPr>
        <w:t>January</w:t>
      </w:r>
      <w:r w:rsidR="00814497" w:rsidRPr="00352AFB">
        <w:rPr>
          <w:rFonts w:ascii="Arial" w:hAnsi="Arial" w:cs="Arial"/>
          <w:b/>
          <w:bCs/>
        </w:rPr>
        <w:t xml:space="preserve"> </w:t>
      </w:r>
      <w:r w:rsidR="4F87785C" w:rsidRPr="00352AFB">
        <w:rPr>
          <w:rFonts w:ascii="Arial" w:hAnsi="Arial" w:cs="Arial"/>
          <w:b/>
          <w:bCs/>
        </w:rPr>
        <w:t>2027</w:t>
      </w:r>
      <w:r w:rsidR="00814497" w:rsidRPr="00352AFB">
        <w:rPr>
          <w:rFonts w:ascii="Arial" w:hAnsi="Arial" w:cs="Arial"/>
          <w:b/>
          <w:bCs/>
        </w:rPr>
        <w:t xml:space="preserve"> – </w:t>
      </w:r>
      <w:r w:rsidR="0053BE66" w:rsidRPr="00352AFB">
        <w:rPr>
          <w:rFonts w:ascii="Arial" w:hAnsi="Arial" w:cs="Arial"/>
          <w:b/>
          <w:bCs/>
        </w:rPr>
        <w:t>December</w:t>
      </w:r>
      <w:r w:rsidR="00814497" w:rsidRPr="00352AFB">
        <w:rPr>
          <w:rFonts w:ascii="Arial" w:hAnsi="Arial" w:cs="Arial"/>
          <w:b/>
          <w:bCs/>
        </w:rPr>
        <w:t xml:space="preserve"> </w:t>
      </w:r>
      <w:r w:rsidR="0A3196D4" w:rsidRPr="00352AFB">
        <w:rPr>
          <w:rFonts w:ascii="Arial" w:hAnsi="Arial" w:cs="Arial"/>
          <w:b/>
          <w:bCs/>
        </w:rPr>
        <w:t>2027</w:t>
      </w:r>
      <w:r w:rsidR="00814497" w:rsidRPr="00352AFB">
        <w:rPr>
          <w:rFonts w:ascii="Arial" w:hAnsi="Arial" w:cs="Arial"/>
          <w:b/>
          <w:bCs/>
        </w:rPr>
        <w:t> </w:t>
      </w:r>
    </w:p>
    <w:p w14:paraId="4688A15D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eastAsia="Times New Roman" w:cs="Calibri"/>
          <w:sz w:val="22"/>
          <w:szCs w:val="22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8"/>
        <w:gridCol w:w="2974"/>
        <w:gridCol w:w="2988"/>
      </w:tblGrid>
      <w:tr w:rsidR="00814497" w:rsidRPr="00814497" w14:paraId="7D0C9C57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02A3358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4A49D74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Bank Holiday / Date 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0DD4D16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3873458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393DFF7D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2 Hour provision between 11 am – 2 pm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1A7F3CE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1E4FF8E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proofErr w:type="gramStart"/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2 hour</w:t>
            </w:r>
            <w:proofErr w:type="gramEnd"/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 xml:space="preserve"> provision 3 pm – 6 pm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426AD737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D6C16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4C723F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New Year’s Day </w:t>
            </w:r>
          </w:p>
          <w:p w14:paraId="56BBFC32" w14:textId="02CB4FA9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Friday 1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st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January 202</w:t>
            </w:r>
            <w:r w:rsidR="1244A5F3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04C6E3D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200C4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847AE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5C21C489" w14:textId="77777777" w:rsidTr="0004246E">
        <w:trPr>
          <w:trHeight w:val="895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CF2BC7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413D1FDC" w14:textId="7A50578C" w:rsidR="00814497" w:rsidRPr="00814497" w:rsidRDefault="00814497" w:rsidP="6CDCDE7B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Good Friday 2</w:t>
            </w:r>
            <w:r w:rsidR="20967949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6</w:t>
            </w:r>
            <w:r w:rsidR="20967949" w:rsidRPr="6CDCDE7B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th</w:t>
            </w:r>
            <w:r w:rsidR="20967949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March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202</w:t>
            </w:r>
            <w:r w:rsidR="14E722A5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</w:p>
          <w:p w14:paraId="06DB9C0A" w14:textId="7D40C87B" w:rsidR="00814497" w:rsidRPr="00814497" w:rsidRDefault="00814497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FDD6A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204C73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6396AA9F" w14:textId="77777777" w:rsidTr="6CDCDE7B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C18941" w14:textId="62957743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  <w:r w:rsidR="0004246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Easter 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Saturday </w:t>
            </w:r>
            <w:r w:rsidR="150B82D4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27</w:t>
            </w:r>
            <w:r w:rsidR="150B82D4" w:rsidRPr="6CDCDE7B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th</w:t>
            </w:r>
            <w:r w:rsidR="150B82D4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March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202</w:t>
            </w:r>
            <w:r w:rsidR="0F42DEE5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</w:p>
          <w:p w14:paraId="7ABB73D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32F7B2E4" w14:textId="31AD4DAF" w:rsidR="00814497" w:rsidRPr="00814497" w:rsidRDefault="00814497" w:rsidP="0004246E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Normal working day arrangements </w:t>
            </w:r>
          </w:p>
        </w:tc>
      </w:tr>
      <w:tr w:rsidR="00814497" w:rsidRPr="00814497" w14:paraId="5FEB7E9A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D29A0B" w14:textId="4C764294" w:rsidR="00814497" w:rsidRPr="00814497" w:rsidRDefault="00814497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lastRenderedPageBreak/>
              <w:t xml:space="preserve"> Easter Sunday </w:t>
            </w:r>
            <w:r w:rsidR="08EDB9E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28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</w:t>
            </w:r>
            <w:r w:rsidR="13692F3F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March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202</w:t>
            </w:r>
            <w:r w:rsidR="34159C3F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</w:p>
          <w:p w14:paraId="496C51F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92476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9205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4E748445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64CC9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E096CE2" w14:textId="14528944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Easter Monday </w:t>
            </w:r>
            <w:r w:rsidR="2ABAB3C3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29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="2F91A690"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 xml:space="preserve"> </w:t>
            </w:r>
            <w:r w:rsidR="6443BCDD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March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202</w:t>
            </w:r>
            <w:r w:rsidR="1680A201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4AA3048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F079A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776BE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34C836D7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0319BD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CFF5D3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Early May </w:t>
            </w:r>
          </w:p>
          <w:p w14:paraId="6BA82D52" w14:textId="5EE222CF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Monday 3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rd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May 202</w:t>
            </w:r>
            <w:r w:rsidR="4E9E3094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</w:p>
          <w:p w14:paraId="2DDF85E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3216E32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8D6E9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D8B5E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606F4190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ECA59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499FA6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Spring Bank  </w:t>
            </w:r>
          </w:p>
          <w:p w14:paraId="122946F9" w14:textId="544DB2E3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Monday 31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st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May 202</w:t>
            </w:r>
            <w:r w:rsidR="2142D918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54947F5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E6385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0C7EF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5D7B1F09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3312D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6D67BB8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Summer  </w:t>
            </w:r>
          </w:p>
          <w:p w14:paraId="3F91B43C" w14:textId="315DB44F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Monday 30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August 202</w:t>
            </w:r>
            <w:r w:rsidR="00710DF9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</w:p>
          <w:p w14:paraId="53BC303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93C18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74D77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5A66EE16" w14:textId="77777777" w:rsidTr="6CDCDE7B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62938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BC38F0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Christmas Eve </w:t>
            </w:r>
          </w:p>
          <w:p w14:paraId="185283E4" w14:textId="236EBF8E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Friday 24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2F4AF1BA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309A89F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3AC5F51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Normal working day arrangements </w:t>
            </w:r>
          </w:p>
          <w:p w14:paraId="76D166F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15026787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C8A73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61C3F86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Christmas Day </w:t>
            </w:r>
          </w:p>
          <w:p w14:paraId="361D077E" w14:textId="2D5257EF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Saturday 25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 xml:space="preserve">th 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December 202</w:t>
            </w:r>
            <w:r w:rsidR="5EEF1A6C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2B54D9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6E1AA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025EF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077C3E36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4A5D3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7E5EEA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Boxing Day </w:t>
            </w:r>
          </w:p>
          <w:p w14:paraId="4B014BF1" w14:textId="54763145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Sunday 26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153FD38E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0BCB3D4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AE01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74235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60ECBF3D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B584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6526CAF9" w14:textId="68E88823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Monday 27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0DC945A3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</w:p>
          <w:p w14:paraId="1C45A639" w14:textId="61422DB6" w:rsidR="00814497" w:rsidRPr="00814497" w:rsidRDefault="00FD18AD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</w:t>
            </w:r>
            <w:r w:rsidR="00165B6F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Christmas Substitute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Bank Holiday)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06A48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E2EEB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6AB75246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71826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992B4E8" w14:textId="77777777" w:rsidR="00FD18AD" w:rsidRDefault="00814497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Tuesday 28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6AC7561F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</w:p>
          <w:p w14:paraId="1EA514FF" w14:textId="242B38D1" w:rsidR="00814497" w:rsidRPr="00814497" w:rsidRDefault="00FD18AD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(Boxing Day Substitute </w:t>
            </w:r>
            <w:r w:rsidR="00CB47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Bank Holiday)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E23311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1FDB0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22B64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</w:tbl>
    <w:p w14:paraId="15DC4623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eastAsia="Times New Roman" w:cs="Calibri"/>
          <w:sz w:val="22"/>
          <w:szCs w:val="22"/>
          <w:lang w:eastAsia="en-GB"/>
        </w:rPr>
        <w:t> </w:t>
      </w:r>
    </w:p>
    <w:p w14:paraId="3E7B661C" w14:textId="0E7414D7" w:rsidR="00814497" w:rsidRPr="00352AFB" w:rsidRDefault="5292BACC" w:rsidP="00814497">
      <w:pPr>
        <w:textAlignment w:val="baseline"/>
        <w:rPr>
          <w:rFonts w:ascii="Arial" w:hAnsi="Arial" w:cs="Arial"/>
          <w:b/>
          <w:bCs/>
        </w:rPr>
      </w:pPr>
      <w:r w:rsidRPr="00352AFB">
        <w:rPr>
          <w:rFonts w:ascii="Arial" w:hAnsi="Arial" w:cs="Arial"/>
          <w:b/>
          <w:bCs/>
        </w:rPr>
        <w:t>January</w:t>
      </w:r>
      <w:r w:rsidR="00814497" w:rsidRPr="00352AFB">
        <w:rPr>
          <w:rFonts w:ascii="Arial" w:hAnsi="Arial" w:cs="Arial"/>
          <w:b/>
          <w:bCs/>
        </w:rPr>
        <w:t xml:space="preserve"> </w:t>
      </w:r>
      <w:r w:rsidR="465AA807" w:rsidRPr="00352AFB">
        <w:rPr>
          <w:rFonts w:ascii="Arial" w:hAnsi="Arial" w:cs="Arial"/>
          <w:b/>
          <w:bCs/>
        </w:rPr>
        <w:t>2028</w:t>
      </w:r>
      <w:r w:rsidR="00814497" w:rsidRPr="00352AFB">
        <w:rPr>
          <w:rFonts w:ascii="Arial" w:hAnsi="Arial" w:cs="Arial"/>
          <w:b/>
          <w:bCs/>
        </w:rPr>
        <w:t xml:space="preserve"> – </w:t>
      </w:r>
      <w:r w:rsidR="12529824" w:rsidRPr="00352AFB">
        <w:rPr>
          <w:rFonts w:ascii="Arial" w:hAnsi="Arial" w:cs="Arial"/>
          <w:b/>
          <w:bCs/>
        </w:rPr>
        <w:t>December</w:t>
      </w:r>
      <w:r w:rsidR="00814497" w:rsidRPr="00352AFB">
        <w:rPr>
          <w:rFonts w:ascii="Arial" w:hAnsi="Arial" w:cs="Arial"/>
          <w:b/>
          <w:bCs/>
        </w:rPr>
        <w:t xml:space="preserve"> </w:t>
      </w:r>
      <w:r w:rsidR="787DDC8E" w:rsidRPr="00352AFB">
        <w:rPr>
          <w:rFonts w:ascii="Arial" w:hAnsi="Arial" w:cs="Arial"/>
          <w:b/>
          <w:bCs/>
        </w:rPr>
        <w:t>2028</w:t>
      </w:r>
      <w:r w:rsidR="00814497" w:rsidRPr="00352AFB">
        <w:rPr>
          <w:rFonts w:ascii="Arial" w:hAnsi="Arial" w:cs="Arial"/>
          <w:b/>
          <w:bCs/>
        </w:rPr>
        <w:t> </w:t>
      </w:r>
    </w:p>
    <w:p w14:paraId="7CFFABE6" w14:textId="77777777" w:rsidR="00352AFB" w:rsidRPr="00814497" w:rsidRDefault="00352AFB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7"/>
        <w:gridCol w:w="2974"/>
        <w:gridCol w:w="2989"/>
      </w:tblGrid>
      <w:tr w:rsidR="00814497" w:rsidRPr="00814497" w14:paraId="377F8545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1F091F42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3C00EDB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Bank Holiday / Date 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0AAC249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090403D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7A14A3F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2 Hour provision between 11 am – 2 pm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04E3893D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  <w:p w14:paraId="28148D5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proofErr w:type="gramStart"/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2 hour</w:t>
            </w:r>
            <w:proofErr w:type="gramEnd"/>
            <w:r w:rsidRPr="00814497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 xml:space="preserve"> provision 3 pm – 6 pm</w:t>
            </w:r>
            <w:r w:rsidRPr="00814497">
              <w:rPr>
                <w:rFonts w:ascii="Arial" w:eastAsia="Times New Roman" w:hAnsi="Arial" w:cs="Arial"/>
                <w:color w:val="FFFFFF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4ECEB02E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287E2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567CB96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New Year’s Day </w:t>
            </w:r>
          </w:p>
          <w:p w14:paraId="09E22580" w14:textId="37FC7C8D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Saturday 1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st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January 202</w:t>
            </w:r>
            <w:r w:rsidR="5B9F05D6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43C55AF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40A4A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F98777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154584D4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3BD50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9687C6F" w14:textId="7ADCD578" w:rsidR="00814497" w:rsidRDefault="00814497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Monday 3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rd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January 202</w:t>
            </w:r>
            <w:r w:rsidR="1D3A70C2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</w:p>
          <w:p w14:paraId="5CB75E2E" w14:textId="33F52F9C" w:rsidR="004263E8" w:rsidRPr="004263E8" w:rsidRDefault="004263E8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4263E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(New Years Day Bank Holiday Substitute)</w:t>
            </w:r>
          </w:p>
          <w:p w14:paraId="787A70B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42CD6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CF002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096C6D4F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057662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79B5E61" w14:textId="7DD69CBB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Good Friday 1</w:t>
            </w:r>
            <w:r w:rsidR="6AAD7EF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4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April 202</w:t>
            </w:r>
            <w:r w:rsidR="1AF81AE5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</w:p>
          <w:p w14:paraId="3E805B5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3E24D3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17A04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48FF6A4B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AA14F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5AF21F97" w14:textId="5CAF9AED" w:rsidR="00814497" w:rsidRPr="00814497" w:rsidRDefault="00430B4C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Easter 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Saturday 1</w:t>
            </w:r>
            <w:r w:rsidR="3300BA9A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5</w:t>
            </w:r>
            <w:r w:rsidR="00814497"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April 202</w:t>
            </w:r>
            <w:r w:rsidR="509E6903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</w:p>
          <w:p w14:paraId="15B2CCF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076E8CF5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7224954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Normal working day arrangements </w:t>
            </w:r>
          </w:p>
          <w:p w14:paraId="3963E97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09A0DBF9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9D9BB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E6B4E22" w14:textId="06E58E09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Easter Sunday 1</w:t>
            </w:r>
            <w:r w:rsidR="4C573CC2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6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April 202</w:t>
            </w:r>
            <w:r w:rsidR="58CF91BB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5A1775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6B602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5395A7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5CC0E23A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238AB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D8C7AB9" w14:textId="1D66315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Easter Monday 1</w:t>
            </w:r>
            <w:r w:rsidR="3816CA0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7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April 202</w:t>
            </w:r>
            <w:r w:rsidR="6ADE437E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4CDD8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DC5BF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1681352A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B3C0A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00F1E07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Early May </w:t>
            </w:r>
          </w:p>
          <w:p w14:paraId="5A3D185C" w14:textId="4550CE2B" w:rsidR="00814497" w:rsidRPr="00814497" w:rsidRDefault="00814497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Monday </w:t>
            </w:r>
            <w:r w:rsidR="1C582940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</w:t>
            </w:r>
            <w:r w:rsidR="1C582940" w:rsidRPr="6CDCDE7B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st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May 202</w:t>
            </w:r>
            <w:r w:rsidR="7BF9ADCA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</w:p>
          <w:p w14:paraId="74DC672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6F01E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A93C7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02689AA2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E14BD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5F288C0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Spring </w:t>
            </w:r>
          </w:p>
          <w:p w14:paraId="319065C6" w14:textId="4B96E158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Monday </w:t>
            </w:r>
            <w:r w:rsidR="5C5DA746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29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May 202</w:t>
            </w:r>
            <w:r w:rsidR="4035FB80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0B9D1B2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2644F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305CE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3F36AF5B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00D96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59FE4E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Summer </w:t>
            </w:r>
          </w:p>
          <w:p w14:paraId="121D8F7E" w14:textId="79754DD3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Monday 2</w:t>
            </w:r>
            <w:r w:rsidR="25DEE821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August 202</w:t>
            </w:r>
            <w:r w:rsidR="5D93E88A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316804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451EA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B4EEB7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023F62B8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F21DD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66F642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Christmas Eve </w:t>
            </w:r>
          </w:p>
          <w:p w14:paraId="2A62C620" w14:textId="7C0FC003" w:rsidR="00814497" w:rsidRPr="00814497" w:rsidRDefault="62CA8852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Sunday 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24</w:t>
            </w:r>
            <w:r w:rsidR="1BA38649" w:rsidRPr="6CDCDE7B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th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45D73203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A5780E2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9F82DF9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Normal working day arrangements </w:t>
            </w:r>
          </w:p>
          <w:p w14:paraId="41089B6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7B77D65B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BAD03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DD2774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Christmas Day </w:t>
            </w:r>
          </w:p>
          <w:p w14:paraId="2E365FC5" w14:textId="60A1FF0D" w:rsidR="00814497" w:rsidRPr="00814497" w:rsidRDefault="1B1D3FAC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Monday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25</w:t>
            </w:r>
            <w:r w:rsidR="00814497"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 xml:space="preserve">th 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December 202</w:t>
            </w:r>
            <w:r w:rsidR="05699E7C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04C9E7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C28BB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7B89828E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675533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7A3C4DF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Boxing Day </w:t>
            </w:r>
          </w:p>
          <w:p w14:paraId="768888D2" w14:textId="71A565B3" w:rsidR="00814497" w:rsidRPr="00814497" w:rsidRDefault="6476802F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Tuesda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y 26</w:t>
            </w:r>
            <w:r w:rsidR="00814497"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th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71822A9D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F5DD3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339935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528DFC14" w14:textId="77777777" w:rsidTr="00221231">
        <w:trPr>
          <w:trHeight w:val="300"/>
        </w:trPr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D3B5D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5F2DED5" w14:textId="1C20C2A6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</w:t>
            </w:r>
            <w:r w:rsidR="7B79114B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unday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31</w:t>
            </w:r>
            <w:r w:rsidRPr="6CDCDE7B">
              <w:rPr>
                <w:rFonts w:ascii="Arial" w:eastAsia="Times New Roman" w:hAnsi="Arial" w:cs="Arial"/>
                <w:sz w:val="17"/>
                <w:szCs w:val="17"/>
                <w:vertAlign w:val="superscript"/>
                <w:lang w:eastAsia="en-GB"/>
              </w:rPr>
              <w:t>st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December 202</w:t>
            </w:r>
            <w:r w:rsidR="60625E8A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8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15B44EF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4570371A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Normal working day arrangements </w:t>
            </w:r>
          </w:p>
          <w:p w14:paraId="7CFEB5B6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</w:tbl>
    <w:p w14:paraId="62211201" w14:textId="0CDB882F" w:rsidR="6CDCDE7B" w:rsidRDefault="6CDCDE7B" w:rsidP="6CDCDE7B">
      <w:pPr>
        <w:rPr>
          <w:rFonts w:ascii="Arial" w:eastAsia="Times New Roman" w:hAnsi="Arial" w:cs="Arial"/>
          <w:b/>
          <w:bCs/>
          <w:sz w:val="22"/>
          <w:szCs w:val="22"/>
          <w:u w:val="single"/>
          <w:lang w:eastAsia="en-GB"/>
        </w:rPr>
      </w:pPr>
    </w:p>
    <w:p w14:paraId="2C0C79F0" w14:textId="5002EBCB" w:rsidR="00814497" w:rsidRPr="00352AFB" w:rsidRDefault="763F920B" w:rsidP="00814497">
      <w:pPr>
        <w:textAlignment w:val="baseline"/>
        <w:rPr>
          <w:rFonts w:ascii="Arial" w:hAnsi="Arial" w:cs="Arial"/>
          <w:b/>
          <w:bCs/>
        </w:rPr>
      </w:pPr>
      <w:r w:rsidRPr="00352AFB">
        <w:rPr>
          <w:rFonts w:ascii="Arial" w:hAnsi="Arial" w:cs="Arial"/>
          <w:b/>
          <w:bCs/>
        </w:rPr>
        <w:t>January</w:t>
      </w:r>
      <w:r w:rsidR="00814497" w:rsidRPr="00352AFB">
        <w:rPr>
          <w:rFonts w:ascii="Arial" w:hAnsi="Arial" w:cs="Arial"/>
          <w:b/>
          <w:bCs/>
        </w:rPr>
        <w:t xml:space="preserve"> </w:t>
      </w:r>
      <w:r w:rsidR="426E978A" w:rsidRPr="00352AFB">
        <w:rPr>
          <w:rFonts w:ascii="Arial" w:hAnsi="Arial" w:cs="Arial"/>
          <w:b/>
          <w:bCs/>
        </w:rPr>
        <w:t>2029</w:t>
      </w:r>
      <w:r w:rsidR="00814497" w:rsidRPr="00352AFB">
        <w:rPr>
          <w:rFonts w:ascii="Arial" w:hAnsi="Arial" w:cs="Arial"/>
          <w:b/>
          <w:bCs/>
        </w:rPr>
        <w:t xml:space="preserve"> </w:t>
      </w:r>
      <w:proofErr w:type="gramStart"/>
      <w:r w:rsidR="00814497" w:rsidRPr="00352AFB">
        <w:rPr>
          <w:rFonts w:ascii="Arial" w:hAnsi="Arial" w:cs="Arial"/>
          <w:b/>
          <w:bCs/>
        </w:rPr>
        <w:t xml:space="preserve">–  </w:t>
      </w:r>
      <w:r w:rsidR="111A6814" w:rsidRPr="00352AFB">
        <w:rPr>
          <w:rFonts w:ascii="Arial" w:hAnsi="Arial" w:cs="Arial"/>
          <w:b/>
          <w:bCs/>
        </w:rPr>
        <w:t>April</w:t>
      </w:r>
      <w:proofErr w:type="gramEnd"/>
      <w:r w:rsidR="111A6814" w:rsidRPr="00352AFB">
        <w:rPr>
          <w:rFonts w:ascii="Arial" w:hAnsi="Arial" w:cs="Arial"/>
          <w:b/>
          <w:bCs/>
        </w:rPr>
        <w:t xml:space="preserve"> 2029</w:t>
      </w:r>
      <w:r w:rsidR="00814497" w:rsidRPr="00352AFB">
        <w:rPr>
          <w:rFonts w:ascii="Arial" w:hAnsi="Arial" w:cs="Arial"/>
          <w:b/>
          <w:bCs/>
        </w:rPr>
        <w:t> </w:t>
      </w:r>
    </w:p>
    <w:p w14:paraId="75AEAA86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4"/>
        <w:gridCol w:w="2976"/>
        <w:gridCol w:w="2990"/>
      </w:tblGrid>
      <w:tr w:rsidR="00814497" w:rsidRPr="00814497" w14:paraId="2AADD762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48D0DBAD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  <w:lang w:eastAsia="en-GB"/>
              </w:rPr>
              <w:t> </w:t>
            </w:r>
          </w:p>
          <w:p w14:paraId="0F886593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b/>
                <w:color w:val="FFFFFF" w:themeColor="background1"/>
                <w:sz w:val="22"/>
                <w:szCs w:val="22"/>
                <w:lang w:eastAsia="en-GB"/>
              </w:rPr>
              <w:t>Bank Holiday / Date </w:t>
            </w:r>
            <w:r w:rsidRPr="6CDCDE7B"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  <w:lang w:eastAsia="en-GB"/>
              </w:rPr>
              <w:t> </w:t>
            </w:r>
          </w:p>
          <w:p w14:paraId="7EAD773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5FC274E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  <w:lang w:eastAsia="en-GB"/>
              </w:rPr>
              <w:t> </w:t>
            </w:r>
          </w:p>
          <w:p w14:paraId="420AD31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b/>
                <w:color w:val="FFFFFF" w:themeColor="background1"/>
                <w:sz w:val="22"/>
                <w:szCs w:val="22"/>
                <w:lang w:eastAsia="en-GB"/>
              </w:rPr>
              <w:t>2 Hour provision between 11 am – 2 pm</w:t>
            </w:r>
            <w:r w:rsidRPr="6CDCDE7B"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hideMark/>
          </w:tcPr>
          <w:p w14:paraId="34514D7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  <w:lang w:eastAsia="en-GB"/>
              </w:rPr>
              <w:t> </w:t>
            </w:r>
          </w:p>
          <w:p w14:paraId="2E165B0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proofErr w:type="gramStart"/>
            <w:r w:rsidRPr="6CDCDE7B">
              <w:rPr>
                <w:rFonts w:ascii="Arial" w:eastAsia="Times New Roman" w:hAnsi="Arial" w:cs="Arial"/>
                <w:b/>
                <w:color w:val="FFFFFF" w:themeColor="background1"/>
                <w:sz w:val="22"/>
                <w:szCs w:val="22"/>
                <w:lang w:eastAsia="en-GB"/>
              </w:rPr>
              <w:t>2 hour</w:t>
            </w:r>
            <w:proofErr w:type="gramEnd"/>
            <w:r w:rsidRPr="6CDCDE7B">
              <w:rPr>
                <w:rFonts w:ascii="Arial" w:eastAsia="Times New Roman" w:hAnsi="Arial" w:cs="Arial"/>
                <w:b/>
                <w:color w:val="FFFFFF" w:themeColor="background1"/>
                <w:sz w:val="22"/>
                <w:szCs w:val="22"/>
                <w:lang w:eastAsia="en-GB"/>
              </w:rPr>
              <w:t xml:space="preserve"> provision 3 pm – 6 pm</w:t>
            </w:r>
            <w:r w:rsidRPr="6CDCDE7B"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0E4A3CF6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9B828" w14:textId="6CC6D066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New Year’s Day </w:t>
            </w:r>
          </w:p>
          <w:p w14:paraId="063AC08F" w14:textId="37FEE1CE" w:rsidR="00814497" w:rsidRPr="00814497" w:rsidRDefault="41CDA5E7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Monday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1st January 202</w:t>
            </w:r>
            <w:r w:rsidR="45539F1F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9</w:t>
            </w:r>
            <w:r w:rsidR="00814497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6F9E24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6982D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CD9140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6CDCDE7B" w14:paraId="6F51E42D" w14:textId="77777777" w:rsidTr="6CDCDE7B">
        <w:trPr>
          <w:trHeight w:val="300"/>
        </w:trPr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C639CD" w14:textId="77777777" w:rsidR="00350F3F" w:rsidRDefault="1380E787" w:rsidP="6CDCDE7B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Good Friday </w:t>
            </w:r>
          </w:p>
          <w:p w14:paraId="3366D820" w14:textId="2235BDFC" w:rsidR="1380E787" w:rsidRDefault="1380E787" w:rsidP="6CDCDE7B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30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th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March 2029</w:t>
            </w:r>
          </w:p>
          <w:p w14:paraId="38B33505" w14:textId="39089830" w:rsidR="6CDCDE7B" w:rsidRDefault="6CDCDE7B" w:rsidP="6CDCDE7B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2069F9" w14:textId="77777777" w:rsidR="6CDCDE7B" w:rsidRDefault="6CDCDE7B" w:rsidP="6CDCDE7B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1A4A60E5" w14:textId="77777777" w:rsidR="00350F3F" w:rsidRDefault="00350F3F" w:rsidP="6CDCDE7B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14:paraId="3025E671" w14:textId="13A53EBF" w:rsidR="00350F3F" w:rsidRDefault="00350F3F" w:rsidP="6CDCDE7B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2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F9BEB7" w14:textId="13AA1BB7" w:rsidR="6CDCDE7B" w:rsidRDefault="6CDCDE7B" w:rsidP="6CDCDE7B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</w:tc>
      </w:tr>
      <w:tr w:rsidR="00814497" w:rsidRPr="00814497" w14:paraId="02889C32" w14:textId="77777777" w:rsidTr="6CDCDE7B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080A9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688BED98" w14:textId="60779802" w:rsidR="00814497" w:rsidRPr="00814497" w:rsidRDefault="00814497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Saturday </w:t>
            </w:r>
            <w:r w:rsidR="192C990F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31</w:t>
            </w:r>
            <w:r w:rsidR="192C990F" w:rsidRPr="6CDCDE7B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st</w:t>
            </w:r>
            <w:r w:rsidR="192C990F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March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202</w:t>
            </w:r>
            <w:r w:rsidR="636058A6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9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5B26C1D9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8E795AB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6765BA47" w14:textId="77777777" w:rsidR="00814497" w:rsidRPr="00814497" w:rsidRDefault="00814497" w:rsidP="00814497">
            <w:pPr>
              <w:jc w:val="center"/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Normal working day arrangements </w:t>
            </w:r>
          </w:p>
          <w:p w14:paraId="44A82B0E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3DF21998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DCD10D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2B4CC3FB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3B074003" w14:textId="4D0E6103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Easter Sunday </w:t>
            </w:r>
            <w:r w:rsidR="1362E27D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1</w:t>
            </w:r>
            <w:r w:rsidR="1362E27D" w:rsidRPr="6CDCDE7B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st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April 202</w:t>
            </w:r>
            <w:r w:rsidR="110807DD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9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202F860A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35E40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79DBCC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814497" w:rsidRPr="00814497" w14:paraId="7CBFF925" w14:textId="77777777" w:rsidTr="00814497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CCB90F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47E429F3" w14:textId="4D262BBB" w:rsidR="00814497" w:rsidRPr="00814497" w:rsidRDefault="00814497" w:rsidP="00814497">
            <w:pPr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Easter Monday </w:t>
            </w:r>
            <w:r w:rsidR="05D31910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2</w:t>
            </w:r>
            <w:r w:rsidR="05D31910" w:rsidRPr="6CDCDE7B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GB"/>
              </w:rPr>
              <w:t>nd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April 202</w:t>
            </w:r>
            <w:r w:rsidR="09EBDA74"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9</w:t>
            </w: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  <w:p w14:paraId="172A1D48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6CDCDE7B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B20A01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36A0B4" w14:textId="77777777" w:rsidR="00814497" w:rsidRPr="00814497" w:rsidRDefault="00814497" w:rsidP="00814497">
            <w:pPr>
              <w:textAlignment w:val="baseline"/>
              <w:rPr>
                <w:rFonts w:ascii="Times New Roman" w:eastAsia="Times New Roman" w:hAnsi="Times New Roman"/>
                <w:lang w:eastAsia="en-GB"/>
              </w:rPr>
            </w:pPr>
            <w:r w:rsidRPr="00814497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 </w:t>
            </w:r>
          </w:p>
        </w:tc>
      </w:tr>
    </w:tbl>
    <w:p w14:paraId="6BC605E3" w14:textId="77777777" w:rsidR="00814497" w:rsidRPr="00814497" w:rsidRDefault="00814497" w:rsidP="00814497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814497">
        <w:rPr>
          <w:rFonts w:ascii="Arial" w:eastAsia="Times New Roman" w:hAnsi="Arial" w:cs="Arial"/>
          <w:sz w:val="22"/>
          <w:szCs w:val="22"/>
          <w:lang w:eastAsia="en-GB"/>
        </w:rPr>
        <w:t> </w:t>
      </w:r>
    </w:p>
    <w:p w14:paraId="09C57EAE" w14:textId="77777777" w:rsidR="00E25AB1" w:rsidRPr="00A45DDF" w:rsidRDefault="00E25AB1">
      <w:pPr>
        <w:rPr>
          <w:rFonts w:ascii="Arial" w:hAnsi="Arial" w:cs="Arial"/>
        </w:rPr>
      </w:pPr>
    </w:p>
    <w:sectPr w:rsidR="00E25AB1" w:rsidRPr="00A45DD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AF0E2" w14:textId="77777777" w:rsidR="006C021C" w:rsidRDefault="006C021C" w:rsidP="0057338C">
      <w:r>
        <w:separator/>
      </w:r>
    </w:p>
  </w:endnote>
  <w:endnote w:type="continuationSeparator" w:id="0">
    <w:p w14:paraId="26486F7E" w14:textId="77777777" w:rsidR="006C021C" w:rsidRDefault="006C021C" w:rsidP="0057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5107C" w14:textId="77777777" w:rsidR="007D1FDD" w:rsidRDefault="007D1F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12A6B" w14:textId="77777777" w:rsidR="007D1FDD" w:rsidRDefault="007D1F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DB9CF" w14:textId="77777777" w:rsidR="007D1FDD" w:rsidRDefault="007D1F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AA67F" w14:textId="77777777" w:rsidR="006C021C" w:rsidRDefault="006C021C" w:rsidP="0057338C">
      <w:r>
        <w:separator/>
      </w:r>
    </w:p>
  </w:footnote>
  <w:footnote w:type="continuationSeparator" w:id="0">
    <w:p w14:paraId="25E8A0DF" w14:textId="77777777" w:rsidR="006C021C" w:rsidRDefault="006C021C" w:rsidP="00573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30B9B" w14:textId="77777777" w:rsidR="0057338C" w:rsidRDefault="00716D60">
    <w:pPr>
      <w:pStyle w:val="Header"/>
    </w:pPr>
    <w:r>
      <w:rPr>
        <w:noProof/>
      </w:rPr>
      <w:pict w14:anchorId="410FE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8" o:spid="_x0000_s1032" type="#_x0000_t75" style="position:absolute;margin-left:0;margin-top:0;width:620.5pt;height:877.5pt;z-index:-251658237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C74C3" w14:textId="48737BD7" w:rsidR="0057338C" w:rsidRPr="00A45DDF" w:rsidRDefault="00596CBB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1A66CB13" wp14:editId="557D7161">
          <wp:simplePos x="0" y="0"/>
          <wp:positionH relativeFrom="column">
            <wp:posOffset>-43815</wp:posOffset>
          </wp:positionH>
          <wp:positionV relativeFrom="paragraph">
            <wp:posOffset>106680</wp:posOffset>
          </wp:positionV>
          <wp:extent cx="3224530" cy="613410"/>
          <wp:effectExtent l="0" t="0" r="0" b="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4530" cy="613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86176" w14:textId="3A8FE88A" w:rsidR="0057338C" w:rsidRPr="00A45DDF" w:rsidRDefault="00596CBB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1" behindDoc="0" locked="0" layoutInCell="1" allowOverlap="1" wp14:anchorId="7489539E" wp14:editId="4BD4B77C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1593215" cy="848995"/>
          <wp:effectExtent l="0" t="0" r="0" b="0"/>
          <wp:wrapNone/>
          <wp:docPr id="6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4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9FD931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545BE0E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63CED46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0B85EC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C17969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FF9B49C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2992D1F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08EA092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AB2A35A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A1AA358" w14:textId="2DFABB56" w:rsidR="0057338C" w:rsidRPr="00A45DDF" w:rsidRDefault="0057338C" w:rsidP="009117C0">
    <w:pPr>
      <w:pStyle w:val="Header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64677" w14:textId="77777777" w:rsidR="0057338C" w:rsidRDefault="00716D60">
    <w:pPr>
      <w:pStyle w:val="Header"/>
    </w:pPr>
    <w:r>
      <w:rPr>
        <w:noProof/>
      </w:rPr>
      <w:pict w14:anchorId="36E7D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7" o:spid="_x0000_s1028" type="#_x0000_t75" style="position:absolute;margin-left:0;margin-top:0;width:620.5pt;height:877.5pt;z-index:-251658238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9E"/>
    <w:rsid w:val="0000024D"/>
    <w:rsid w:val="0004246E"/>
    <w:rsid w:val="00046ED2"/>
    <w:rsid w:val="000E4F5D"/>
    <w:rsid w:val="00134D6F"/>
    <w:rsid w:val="00161E60"/>
    <w:rsid w:val="00165B6F"/>
    <w:rsid w:val="001B75BB"/>
    <w:rsid w:val="00221231"/>
    <w:rsid w:val="002D7A6F"/>
    <w:rsid w:val="00314DDE"/>
    <w:rsid w:val="00327448"/>
    <w:rsid w:val="00350F3F"/>
    <w:rsid w:val="00352AFB"/>
    <w:rsid w:val="003756C2"/>
    <w:rsid w:val="0040079E"/>
    <w:rsid w:val="004263E8"/>
    <w:rsid w:val="00430B4C"/>
    <w:rsid w:val="0053BE66"/>
    <w:rsid w:val="0057338C"/>
    <w:rsid w:val="00596CBB"/>
    <w:rsid w:val="006000AC"/>
    <w:rsid w:val="00691DEC"/>
    <w:rsid w:val="006C021C"/>
    <w:rsid w:val="006D53B9"/>
    <w:rsid w:val="006E0DC1"/>
    <w:rsid w:val="00700BC5"/>
    <w:rsid w:val="00710DF9"/>
    <w:rsid w:val="007801EC"/>
    <w:rsid w:val="007D1FDD"/>
    <w:rsid w:val="007E72E7"/>
    <w:rsid w:val="007F3B32"/>
    <w:rsid w:val="00814497"/>
    <w:rsid w:val="00850288"/>
    <w:rsid w:val="0089540C"/>
    <w:rsid w:val="008A520F"/>
    <w:rsid w:val="008B30B5"/>
    <w:rsid w:val="008E3153"/>
    <w:rsid w:val="009117C0"/>
    <w:rsid w:val="009517AF"/>
    <w:rsid w:val="0096799C"/>
    <w:rsid w:val="00A20EC7"/>
    <w:rsid w:val="00A45DDF"/>
    <w:rsid w:val="00A66D63"/>
    <w:rsid w:val="00B42A42"/>
    <w:rsid w:val="00BB2232"/>
    <w:rsid w:val="00BB2BCF"/>
    <w:rsid w:val="00BC5966"/>
    <w:rsid w:val="00C11B76"/>
    <w:rsid w:val="00C2696D"/>
    <w:rsid w:val="00CB47D4"/>
    <w:rsid w:val="00D61481"/>
    <w:rsid w:val="00DA5FDF"/>
    <w:rsid w:val="00E25AB1"/>
    <w:rsid w:val="00E50F7A"/>
    <w:rsid w:val="00E65181"/>
    <w:rsid w:val="00EF4022"/>
    <w:rsid w:val="00F5508B"/>
    <w:rsid w:val="00F63047"/>
    <w:rsid w:val="00FD18AD"/>
    <w:rsid w:val="01F39124"/>
    <w:rsid w:val="05699E7C"/>
    <w:rsid w:val="057C6225"/>
    <w:rsid w:val="05D31910"/>
    <w:rsid w:val="08EDB9E7"/>
    <w:rsid w:val="09EBDA74"/>
    <w:rsid w:val="0A3196D4"/>
    <w:rsid w:val="0DC945A3"/>
    <w:rsid w:val="0F42DEE5"/>
    <w:rsid w:val="110807DD"/>
    <w:rsid w:val="111A6814"/>
    <w:rsid w:val="1244A5F3"/>
    <w:rsid w:val="12529824"/>
    <w:rsid w:val="1362E27D"/>
    <w:rsid w:val="13692F3F"/>
    <w:rsid w:val="1380E787"/>
    <w:rsid w:val="142A204B"/>
    <w:rsid w:val="14E722A5"/>
    <w:rsid w:val="150B82D4"/>
    <w:rsid w:val="153FD38E"/>
    <w:rsid w:val="1680A201"/>
    <w:rsid w:val="18ACC589"/>
    <w:rsid w:val="192C990F"/>
    <w:rsid w:val="1AF81AE5"/>
    <w:rsid w:val="1B1D3FAC"/>
    <w:rsid w:val="1BA38649"/>
    <w:rsid w:val="1C582940"/>
    <w:rsid w:val="1D3A70C2"/>
    <w:rsid w:val="1F76C159"/>
    <w:rsid w:val="2020AA18"/>
    <w:rsid w:val="20967949"/>
    <w:rsid w:val="2126D6BE"/>
    <w:rsid w:val="2142D918"/>
    <w:rsid w:val="24B86099"/>
    <w:rsid w:val="25DEE821"/>
    <w:rsid w:val="26BCB45C"/>
    <w:rsid w:val="2890A9A2"/>
    <w:rsid w:val="2ABAB3C3"/>
    <w:rsid w:val="2D63FA6E"/>
    <w:rsid w:val="2F4AF1BA"/>
    <w:rsid w:val="2F91A690"/>
    <w:rsid w:val="3300BA9A"/>
    <w:rsid w:val="3376C12C"/>
    <w:rsid w:val="34159C3F"/>
    <w:rsid w:val="357C64F1"/>
    <w:rsid w:val="3779DD9B"/>
    <w:rsid w:val="3816CA07"/>
    <w:rsid w:val="3A37A8A3"/>
    <w:rsid w:val="3B0F3BDF"/>
    <w:rsid w:val="3CAE0900"/>
    <w:rsid w:val="3CE4FEEA"/>
    <w:rsid w:val="3F7084F3"/>
    <w:rsid w:val="401A4D3A"/>
    <w:rsid w:val="4035FB80"/>
    <w:rsid w:val="40D7DD93"/>
    <w:rsid w:val="41CDA5E7"/>
    <w:rsid w:val="426E978A"/>
    <w:rsid w:val="4471723A"/>
    <w:rsid w:val="45539F1F"/>
    <w:rsid w:val="45D73203"/>
    <w:rsid w:val="4619F073"/>
    <w:rsid w:val="465AA807"/>
    <w:rsid w:val="489A8F27"/>
    <w:rsid w:val="4A72C4EE"/>
    <w:rsid w:val="4C573CC2"/>
    <w:rsid w:val="4C8DE4C3"/>
    <w:rsid w:val="4CBD4568"/>
    <w:rsid w:val="4D8AFB95"/>
    <w:rsid w:val="4DD1CEAC"/>
    <w:rsid w:val="4E0D0A72"/>
    <w:rsid w:val="4E9CB363"/>
    <w:rsid w:val="4E9E3094"/>
    <w:rsid w:val="4F87785C"/>
    <w:rsid w:val="509E6903"/>
    <w:rsid w:val="51394094"/>
    <w:rsid w:val="51FB8987"/>
    <w:rsid w:val="5292BACC"/>
    <w:rsid w:val="54CFD9C6"/>
    <w:rsid w:val="551320A4"/>
    <w:rsid w:val="55FA368F"/>
    <w:rsid w:val="561106FA"/>
    <w:rsid w:val="56A25D18"/>
    <w:rsid w:val="56C6E731"/>
    <w:rsid w:val="57017FA8"/>
    <w:rsid w:val="58CF91BB"/>
    <w:rsid w:val="5B9AA2CB"/>
    <w:rsid w:val="5B9F05D6"/>
    <w:rsid w:val="5C5DA746"/>
    <w:rsid w:val="5D71AA59"/>
    <w:rsid w:val="5D93E88A"/>
    <w:rsid w:val="5EEF1A6C"/>
    <w:rsid w:val="60625E8A"/>
    <w:rsid w:val="60D2975E"/>
    <w:rsid w:val="61BFFE57"/>
    <w:rsid w:val="62CA8852"/>
    <w:rsid w:val="636058A6"/>
    <w:rsid w:val="6443BCDD"/>
    <w:rsid w:val="645584E2"/>
    <w:rsid w:val="6476802F"/>
    <w:rsid w:val="6559905E"/>
    <w:rsid w:val="669AB30C"/>
    <w:rsid w:val="6AAD7EF7"/>
    <w:rsid w:val="6AC7561F"/>
    <w:rsid w:val="6ADE437E"/>
    <w:rsid w:val="6C0EE2CA"/>
    <w:rsid w:val="6CDCDE7B"/>
    <w:rsid w:val="6CF0EE85"/>
    <w:rsid w:val="6DAD006C"/>
    <w:rsid w:val="7066C142"/>
    <w:rsid w:val="71822A9D"/>
    <w:rsid w:val="723A7E41"/>
    <w:rsid w:val="763F920B"/>
    <w:rsid w:val="774708AA"/>
    <w:rsid w:val="78651771"/>
    <w:rsid w:val="787DDC8E"/>
    <w:rsid w:val="78F998C7"/>
    <w:rsid w:val="7B79114B"/>
    <w:rsid w:val="7BF9ADCA"/>
    <w:rsid w:val="7E87A987"/>
    <w:rsid w:val="7EBAD8C8"/>
    <w:rsid w:val="7EBDA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B6A7B"/>
  <w15:chartTrackingRefBased/>
  <w15:docId w15:val="{6E3CAA68-5856-490F-9043-63446FCF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38C"/>
  </w:style>
  <w:style w:type="paragraph" w:styleId="Footer">
    <w:name w:val="footer"/>
    <w:basedOn w:val="Normal"/>
    <w:link w:val="Foot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38C"/>
  </w:style>
  <w:style w:type="character" w:styleId="Hyperlink">
    <w:name w:val="Hyperlink"/>
    <w:basedOn w:val="DefaultParagraphFont"/>
    <w:uiPriority w:val="99"/>
    <w:unhideWhenUsed/>
    <w:rsid w:val="4CBD456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18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0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9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00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3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0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0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9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61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40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21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6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0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65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34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22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85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52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7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2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1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1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2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4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387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0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7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3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74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70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72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5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0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92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1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86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1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8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6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7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1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5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84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9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9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9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8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5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37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9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51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9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76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2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8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34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72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0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4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5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76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2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73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06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0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5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0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9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4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4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9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4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9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9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2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9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1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3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7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7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1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7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4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2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0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24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7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7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3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4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7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5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8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24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2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75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56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5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0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65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5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91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5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40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65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6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9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2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7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1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76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9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8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23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1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2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66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0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96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8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9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63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74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19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9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47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0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55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75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69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0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89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03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35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1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0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3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87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03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4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6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2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2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0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33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4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46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7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0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1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27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95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66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01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0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7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0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44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49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2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5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6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2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9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90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56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57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9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8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9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2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7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09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0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16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0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2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56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42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0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4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26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1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5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38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54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7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49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7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5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1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2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2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4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6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58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3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4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74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0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5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8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1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2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72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2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7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54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7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3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34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42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9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57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6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6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7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2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6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1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53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3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18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56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7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0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1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26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21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1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2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1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5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3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60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8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7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7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70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03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3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1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73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34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1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6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28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6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92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23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53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8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15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64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3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4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7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9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7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35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8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1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33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0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9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128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5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7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4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5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7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06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2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3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6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67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55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33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55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0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2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3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08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8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5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7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1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18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7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8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17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74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0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6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2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3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nyicb-ny.pharmacycontracts@nhs.n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umes\GoogleDrive\.shortcut-targets-by-id\1De50-7BlNXuUCqIPw_YhHQ7EWH3BxNGT\HNY\HNY%20Brand%20Assets\Letter%20Head\HNY%20ICB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B5C8B5167DB4BB6CF03FC292E8CCE" ma:contentTypeVersion="17" ma:contentTypeDescription="Create a new document." ma:contentTypeScope="" ma:versionID="1c677ea5ffc19f09a459d2b477e743e9">
  <xsd:schema xmlns:xsd="http://www.w3.org/2001/XMLSchema" xmlns:xs="http://www.w3.org/2001/XMLSchema" xmlns:p="http://schemas.microsoft.com/office/2006/metadata/properties" xmlns:ns1="http://schemas.microsoft.com/sharepoint/v3" xmlns:ns2="3e97dc12-44a6-4725-b9e0-1f49e095a311" xmlns:ns3="5a7dc29c-14d9-4402-b2d2-d335aac09e38" targetNamespace="http://schemas.microsoft.com/office/2006/metadata/properties" ma:root="true" ma:fieldsID="59c59922150435762c10799f60e66d28" ns1:_="" ns2:_="" ns3:_="">
    <xsd:import namespace="http://schemas.microsoft.com/sharepoint/v3"/>
    <xsd:import namespace="3e97dc12-44a6-4725-b9e0-1f49e095a311"/>
    <xsd:import namespace="5a7dc29c-14d9-4402-b2d2-d335aac09e3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7dc12-44a6-4725-b9e0-1f49e095a3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cf5d568-f659-4ee7-958e-50dc12764ca4}" ma:internalName="TaxCatchAll" ma:showField="CatchAllData" ma:web="3e97dc12-44a6-4725-b9e0-1f49e095a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dc29c-14d9-4402-b2d2-d335aac09e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97dc12-44a6-4725-b9e0-1f49e095a311" xsi:nil="true"/>
    <lcf76f155ced4ddcb4097134ff3c332f xmlns="5a7dc29c-14d9-4402-b2d2-d335aac09e38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159E3B-975A-4D60-851D-0F828645C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97dc12-44a6-4725-b9e0-1f49e095a311"/>
    <ds:schemaRef ds:uri="5a7dc29c-14d9-4402-b2d2-d335aac09e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4A2CA0-07CA-4422-90B7-30056A1357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0DF8B3-28E8-4583-A4DA-71D7B79F78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61ADEC-ACDD-477D-8201-BCD441D4AB84}">
  <ds:schemaRefs>
    <ds:schemaRef ds:uri="http://schemas.openxmlformats.org/package/2006/metadata/core-properties"/>
    <ds:schemaRef ds:uri="http://schemas.microsoft.com/office/2006/documentManagement/types"/>
    <ds:schemaRef ds:uri="5a7dc29c-14d9-4402-b2d2-d335aac09e38"/>
    <ds:schemaRef ds:uri="http://schemas.microsoft.com/office/infopath/2007/PartnerControls"/>
    <ds:schemaRef ds:uri="http://schemas.microsoft.com/sharepoint/v3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3e97dc12-44a6-4725-b9e0-1f49e095a311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HNY ICB Letter Head</Template>
  <TotalTime>1</TotalTime>
  <Pages>5</Pages>
  <Words>489</Words>
  <Characters>2789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BURRETT, Charlotte (NHS HUMBER AND NORTH YORKSHIRE ICB - 03Q)</cp:lastModifiedBy>
  <cp:revision>2</cp:revision>
  <dcterms:created xsi:type="dcterms:W3CDTF">2025-08-22T08:45:00Z</dcterms:created>
  <dcterms:modified xsi:type="dcterms:W3CDTF">2025-08-22T08:45:00Z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0x010100446B5C8B5167DB4BB6CF03FC292E8CCE</vt:lpwstr>
  </property>
  <property fmtid="{D5CDD505-2E9C-101B-9397-08002B2CF9AE}" pid="3" name="MediaServiceImageTags">
    <vt:lpwstr/>
  </property>
</Properties>
</file>